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897FB4" w:rsidRDefault="006C6E29" w:rsidP="00897FB4">
            <w:pPr>
              <w:pStyle w:val="Title"/>
            </w:pPr>
            <w:bookmarkStart w:id="0" w:name="_GoBack"/>
            <w:bookmarkEnd w:id="0"/>
            <w:r>
              <w:t>New Meeting</w:t>
            </w:r>
          </w:p>
          <w:p w:rsidR="00897FB4" w:rsidRPr="00897FB4" w:rsidRDefault="006C6E29" w:rsidP="00897FB4">
            <w:pPr>
              <w:pStyle w:val="Subtitle"/>
            </w:pPr>
            <w:r>
              <w:t>Avoidance AFG</w:t>
            </w:r>
          </w:p>
          <w:p w:rsidR="00897FB4" w:rsidRPr="006C6E29" w:rsidRDefault="006C6E29" w:rsidP="00897FB4">
            <w:pPr>
              <w:pStyle w:val="Date"/>
              <w:rPr>
                <w:sz w:val="56"/>
                <w:szCs w:val="56"/>
              </w:rPr>
            </w:pPr>
            <w:r w:rsidRPr="006C6E29">
              <w:rPr>
                <w:sz w:val="56"/>
                <w:szCs w:val="56"/>
              </w:rPr>
              <w:t>Friday’s at 6 pm.</w:t>
            </w:r>
          </w:p>
          <w:p w:rsidR="00897FB4" w:rsidRDefault="006C6E29" w:rsidP="00897FB4">
            <w:pPr>
              <w:pStyle w:val="Time"/>
            </w:pPr>
            <w:r>
              <w:t>Steps Alano Club</w:t>
            </w:r>
          </w:p>
          <w:p w:rsidR="00897FB4" w:rsidRDefault="006C6E29" w:rsidP="00897FB4">
            <w:pPr>
              <w:pStyle w:val="Location"/>
            </w:pPr>
            <w:r>
              <w:t>3974 Humphrey 2</w:t>
            </w:r>
            <w:r w:rsidRPr="006C6E29">
              <w:rPr>
                <w:vertAlign w:val="superscript"/>
              </w:rPr>
              <w:t>nd</w:t>
            </w:r>
            <w:r>
              <w:t xml:space="preserve"> floor</w:t>
            </w:r>
          </w:p>
          <w:p w:rsidR="006C6E29" w:rsidRPr="00897FB4" w:rsidRDefault="006C6E29" w:rsidP="00897FB4">
            <w:pPr>
              <w:pStyle w:val="Location"/>
            </w:pPr>
            <w:r>
              <w:t>St. Louis, MO. 63116</w:t>
            </w:r>
          </w:p>
          <w:p w:rsidR="006C6E29" w:rsidRDefault="006C6E29" w:rsidP="006C6E29">
            <w:r>
              <w:t>Starting Friday August 5</w:t>
            </w:r>
            <w:r w:rsidRPr="006C6E29">
              <w:rPr>
                <w:vertAlign w:val="superscript"/>
              </w:rPr>
              <w:t>th</w:t>
            </w:r>
            <w:r>
              <w:t xml:space="preserve"> 6-7 pm.</w:t>
            </w:r>
          </w:p>
          <w:p w:rsidR="006C6E29" w:rsidRDefault="006C6E29" w:rsidP="006C6E29">
            <w:r>
              <w:t>Meeting format:</w:t>
            </w:r>
          </w:p>
          <w:p w:rsidR="00853483" w:rsidRDefault="006C6E29" w:rsidP="006C6E29">
            <w:r>
              <w:t xml:space="preserve">3 </w:t>
            </w:r>
            <w:r w:rsidR="00E63D26">
              <w:t>Friday’s -</w:t>
            </w:r>
            <w:r w:rsidR="00853483">
              <w:t xml:space="preserve"> read from Conference Approved Literature. </w:t>
            </w:r>
          </w:p>
          <w:p w:rsidR="00897FB4" w:rsidRDefault="00853483" w:rsidP="006C6E29">
            <w:r>
              <w:t>1 Friday</w:t>
            </w:r>
            <w:r w:rsidR="00E63D26">
              <w:t xml:space="preserve"> – </w:t>
            </w:r>
            <w:r>
              <w:t>Speaker</w:t>
            </w:r>
            <w:r w:rsidR="00E63D26">
              <w:t>.</w:t>
            </w:r>
          </w:p>
          <w:p w:rsidR="00853483" w:rsidRDefault="00853483" w:rsidP="006C6E29"/>
          <w:p w:rsidR="00853483" w:rsidRDefault="00853483" w:rsidP="006C6E29"/>
          <w:p w:rsidR="00853483" w:rsidRDefault="005615C0" w:rsidP="006C6E29"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4186DD3F90FC43CCACC95693568727DF"/>
                </w:placeholder>
                <w:temporary/>
                <w:showingPlcHdr/>
                <w15:appearance w15:val="hidden"/>
              </w:sdtPr>
              <w:sdtEndPr/>
              <w:sdtContent>
                <w:r w:rsidR="00853483" w:rsidRPr="00897FB4">
                  <w:t>for more information contact:</w:t>
                </w:r>
              </w:sdtContent>
            </w:sdt>
            <w:r w:rsidR="00853483">
              <w:t xml:space="preserve"> Heidi at </w:t>
            </w:r>
            <w:hyperlink r:id="rId7" w:history="1">
              <w:r w:rsidR="00853483" w:rsidRPr="005A28ED">
                <w:rPr>
                  <w:rStyle w:val="Hyperlink"/>
                </w:rPr>
                <w:t>hmoore013@gmail.com</w:t>
              </w:r>
            </w:hyperlink>
            <w:r w:rsidR="00853483">
              <w:t xml:space="preserve"> or ca</w:t>
            </w:r>
            <w:r w:rsidR="00E63D26">
              <w:t>ll the AIS Office at 314-645-1572.</w:t>
            </w:r>
          </w:p>
          <w:p w:rsidR="00E63D26" w:rsidRDefault="00E63D26" w:rsidP="006C6E29"/>
          <w:p w:rsidR="00E63D26" w:rsidRPr="00897FB4" w:rsidRDefault="00E63D26" w:rsidP="00E63D26">
            <w:pPr>
              <w:jc w:val="center"/>
            </w:pPr>
            <w:r>
              <w:t>*Please join us for an evening of recovery*</w:t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897FB4" w:rsidP="001570B2">
            <w:pPr>
              <w:pStyle w:val="ContactInfo"/>
            </w:pP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8"/>
      <w:footerReference w:type="default" r:id="rId9"/>
      <w:headerReference w:type="first" r:id="rId10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5C0" w:rsidRDefault="005615C0" w:rsidP="0068245E">
      <w:pPr>
        <w:spacing w:after="0" w:line="240" w:lineRule="auto"/>
      </w:pPr>
      <w:r>
        <w:separator/>
      </w:r>
    </w:p>
  </w:endnote>
  <w:endnote w:type="continuationSeparator" w:id="0">
    <w:p w:rsidR="005615C0" w:rsidRDefault="005615C0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5C0" w:rsidRDefault="005615C0" w:rsidP="0068245E">
      <w:pPr>
        <w:spacing w:after="0" w:line="240" w:lineRule="auto"/>
      </w:pPr>
      <w:r>
        <w:separator/>
      </w:r>
    </w:p>
  </w:footnote>
  <w:footnote w:type="continuationSeparator" w:id="0">
    <w:p w:rsidR="005615C0" w:rsidRDefault="005615C0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455D7B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A790B7F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F8CABFB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2C3A05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E29"/>
    <w:rsid w:val="000E33EA"/>
    <w:rsid w:val="001570B2"/>
    <w:rsid w:val="001624C3"/>
    <w:rsid w:val="00220400"/>
    <w:rsid w:val="002733AA"/>
    <w:rsid w:val="002A068F"/>
    <w:rsid w:val="004373DC"/>
    <w:rsid w:val="004611DB"/>
    <w:rsid w:val="005615C0"/>
    <w:rsid w:val="005D2D39"/>
    <w:rsid w:val="0068245E"/>
    <w:rsid w:val="0069500E"/>
    <w:rsid w:val="006C6E29"/>
    <w:rsid w:val="00713F12"/>
    <w:rsid w:val="007A4EDB"/>
    <w:rsid w:val="00834305"/>
    <w:rsid w:val="00853483"/>
    <w:rsid w:val="00897FB4"/>
    <w:rsid w:val="009124DD"/>
    <w:rsid w:val="0094423C"/>
    <w:rsid w:val="00A95506"/>
    <w:rsid w:val="00AB123B"/>
    <w:rsid w:val="00AC5DF2"/>
    <w:rsid w:val="00AE791B"/>
    <w:rsid w:val="00B168F9"/>
    <w:rsid w:val="00C67FD5"/>
    <w:rsid w:val="00C93A32"/>
    <w:rsid w:val="00CE754C"/>
    <w:rsid w:val="00CF207A"/>
    <w:rsid w:val="00D529A9"/>
    <w:rsid w:val="00DA619A"/>
    <w:rsid w:val="00E402F3"/>
    <w:rsid w:val="00E43EFE"/>
    <w:rsid w:val="00E6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6084631-E78A-45B4-A325-FA66D5B9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6C6E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hmoore013@gmail.com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-Anon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86DD3F90FC43CCACC9569356872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D75E0-0DAD-410C-8064-B707DAFDE600}"/>
      </w:docPartPr>
      <w:docPartBody>
        <w:p w:rsidR="00622760" w:rsidRDefault="00E0149C" w:rsidP="00E0149C">
          <w:pPr>
            <w:pStyle w:val="4186DD3F90FC43CCACC95693568727DF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49C"/>
    <w:rsid w:val="00004560"/>
    <w:rsid w:val="00622760"/>
    <w:rsid w:val="007C654F"/>
    <w:rsid w:val="00903AD2"/>
    <w:rsid w:val="00E01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A697E7D1332435DA878D444D79C8548">
    <w:name w:val="8A697E7D1332435DA878D444D79C8548"/>
  </w:style>
  <w:style w:type="paragraph" w:customStyle="1" w:styleId="E289148EB9BD4790ABCD4F3E33C01E5C">
    <w:name w:val="E289148EB9BD4790ABCD4F3E33C01E5C"/>
  </w:style>
  <w:style w:type="paragraph" w:customStyle="1" w:styleId="48C4C5E0792E4D59A4B17D8803DCBCAF">
    <w:name w:val="48C4C5E0792E4D59A4B17D8803DCBCAF"/>
  </w:style>
  <w:style w:type="paragraph" w:customStyle="1" w:styleId="B541CEAD6C274179B5816A1DB0469E3D">
    <w:name w:val="B541CEAD6C274179B5816A1DB0469E3D"/>
  </w:style>
  <w:style w:type="paragraph" w:customStyle="1" w:styleId="31BD35B1DF6B4EB78CFB1CF3E4AB68B4">
    <w:name w:val="31BD35B1DF6B4EB78CFB1CF3E4AB68B4"/>
  </w:style>
  <w:style w:type="paragraph" w:customStyle="1" w:styleId="A7EC787FEB2445F3A5D299D30CA5DC6D">
    <w:name w:val="A7EC787FEB2445F3A5D299D30CA5DC6D"/>
  </w:style>
  <w:style w:type="paragraph" w:customStyle="1" w:styleId="B8F0488FC0CA47A28462109B0E7EEE63">
    <w:name w:val="B8F0488FC0CA47A28462109B0E7EEE63"/>
  </w:style>
  <w:style w:type="paragraph" w:customStyle="1" w:styleId="D7EC618579174CB3A30247397AF4873D">
    <w:name w:val="D7EC618579174CB3A30247397AF4873D"/>
  </w:style>
  <w:style w:type="paragraph" w:customStyle="1" w:styleId="CE5DA819640E459EB25D0DA1D787B479">
    <w:name w:val="CE5DA819640E459EB25D0DA1D787B479"/>
  </w:style>
  <w:style w:type="paragraph" w:customStyle="1" w:styleId="EB5F35BA07DA4E5B8B0F4F58B7183E2C">
    <w:name w:val="EB5F35BA07DA4E5B8B0F4F58B7183E2C"/>
  </w:style>
  <w:style w:type="paragraph" w:customStyle="1" w:styleId="7C0742EEF69F48D5905CD0721C913DBA">
    <w:name w:val="7C0742EEF69F48D5905CD0721C913DBA"/>
  </w:style>
  <w:style w:type="paragraph" w:customStyle="1" w:styleId="4186DD3F90FC43CCACC95693568727DF">
    <w:name w:val="4186DD3F90FC43CCACC95693568727DF"/>
    <w:rsid w:val="00E014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Al-Anon</dc:creator>
  <cp:keywords/>
  <dc:description/>
  <cp:lastModifiedBy>Al-Anon</cp:lastModifiedBy>
  <cp:revision>2</cp:revision>
  <dcterms:created xsi:type="dcterms:W3CDTF">2022-07-19T21:05:00Z</dcterms:created>
  <dcterms:modified xsi:type="dcterms:W3CDTF">2022-07-19T21:05:00Z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