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CA770C" w14:textId="77777777" w:rsidR="009E4117" w:rsidRDefault="009E4117">
      <w:r>
        <w:rPr>
          <w:noProof/>
        </w:rPr>
        <w:drawing>
          <wp:anchor distT="0" distB="0" distL="114300" distR="114300" simplePos="0" relativeHeight="251659264" behindDoc="1" locked="1" layoutInCell="1" allowOverlap="1" wp14:anchorId="42FB7F84" wp14:editId="4557D414">
            <wp:simplePos x="0" y="0"/>
            <wp:positionH relativeFrom="margin">
              <wp:posOffset>-914400</wp:posOffset>
            </wp:positionH>
            <wp:positionV relativeFrom="paragraph">
              <wp:posOffset>-2286000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47"/>
        <w:gridCol w:w="13"/>
      </w:tblGrid>
      <w:tr w:rsidR="00AF300E" w14:paraId="2ABDE1D1" w14:textId="77777777" w:rsidTr="009E4117">
        <w:trPr>
          <w:gridAfter w:val="1"/>
          <w:wAfter w:w="15" w:type="dxa"/>
          <w:trHeight w:val="2730"/>
        </w:trPr>
        <w:tc>
          <w:tcPr>
            <w:tcW w:w="9360" w:type="dxa"/>
          </w:tcPr>
          <w:p w14:paraId="2C45C9F9" w14:textId="5A042600" w:rsidR="00AF300E" w:rsidRPr="00AF300E" w:rsidRDefault="00C60CA8" w:rsidP="009E4117">
            <w:pPr>
              <w:pStyle w:val="Heading1"/>
              <w:framePr w:hSpace="0" w:wrap="auto" w:vAnchor="margin" w:xAlign="left" w:yAlign="inline"/>
            </w:pPr>
            <w:sdt>
              <w:sdtPr>
                <w:id w:val="-781102172"/>
                <w:placeholder>
                  <w:docPart w:val="ACF49EF24C91423BA37B2B0C544B0D9A"/>
                </w:placeholder>
                <w15:appearance w15:val="hidden"/>
              </w:sdtPr>
              <w:sdtEndPr/>
              <w:sdtContent>
                <w:r w:rsidR="00B22061">
                  <w:t>District 15 Business Meetings</w:t>
                </w:r>
              </w:sdtContent>
            </w:sdt>
            <w:r w:rsidR="00105759">
              <w:t xml:space="preserve"> </w:t>
            </w:r>
          </w:p>
          <w:p w14:paraId="0C621B4C" w14:textId="77777777" w:rsidR="00AF300E" w:rsidRPr="006B609A" w:rsidRDefault="00AF300E" w:rsidP="009E4117">
            <w:pPr>
              <w:jc w:val="center"/>
            </w:pPr>
          </w:p>
        </w:tc>
      </w:tr>
      <w:tr w:rsidR="00AF300E" w14:paraId="50E00CA0" w14:textId="77777777" w:rsidTr="00105759">
        <w:trPr>
          <w:gridAfter w:val="1"/>
          <w:wAfter w:w="15" w:type="dxa"/>
          <w:trHeight w:val="1445"/>
        </w:trPr>
        <w:tc>
          <w:tcPr>
            <w:tcW w:w="10228" w:type="dxa"/>
          </w:tcPr>
          <w:p w14:paraId="57879EAA" w14:textId="03B1A9A0" w:rsidR="00AF300E" w:rsidRDefault="00B22061" w:rsidP="0020003D">
            <w:pPr>
              <w:jc w:val="center"/>
            </w:pPr>
            <w:r>
              <w:t>Saturday ‘s 9:30</w:t>
            </w:r>
            <w:r w:rsidR="00C60CA8">
              <w:t xml:space="preserve"> </w:t>
            </w:r>
            <w:r>
              <w:t>am – 11:</w:t>
            </w:r>
            <w:r w:rsidR="00C60CA8">
              <w:t>00</w:t>
            </w:r>
            <w:r>
              <w:t xml:space="preserve"> am</w:t>
            </w:r>
          </w:p>
          <w:p w14:paraId="09F48211" w14:textId="77777777" w:rsidR="00B22061" w:rsidRDefault="00B22061" w:rsidP="0020003D">
            <w:pPr>
              <w:jc w:val="center"/>
            </w:pPr>
            <w:r>
              <w:t>March 23</w:t>
            </w:r>
            <w:r w:rsidRPr="00B22061">
              <w:rPr>
                <w:vertAlign w:val="superscript"/>
              </w:rPr>
              <w:t>rd</w:t>
            </w:r>
            <w:r>
              <w:t xml:space="preserve"> – July 20</w:t>
            </w:r>
            <w:r w:rsidRPr="00B22061">
              <w:rPr>
                <w:vertAlign w:val="superscript"/>
              </w:rPr>
              <w:t>th</w:t>
            </w:r>
            <w:r>
              <w:t xml:space="preserve"> – October 5</w:t>
            </w:r>
            <w:r w:rsidRPr="00B22061">
              <w:rPr>
                <w:vertAlign w:val="superscript"/>
              </w:rPr>
              <w:t>th</w:t>
            </w:r>
            <w:r>
              <w:t xml:space="preserve"> - &amp; December 7</w:t>
            </w:r>
            <w:r w:rsidRPr="00B22061">
              <w:rPr>
                <w:vertAlign w:val="superscript"/>
              </w:rPr>
              <w:t>th</w:t>
            </w:r>
            <w:r>
              <w:t xml:space="preserve"> </w:t>
            </w:r>
          </w:p>
          <w:p w14:paraId="53DDB9E9" w14:textId="77777777" w:rsidR="00B22061" w:rsidRDefault="00B22061" w:rsidP="0020003D">
            <w:pPr>
              <w:jc w:val="center"/>
            </w:pPr>
            <w:r>
              <w:t xml:space="preserve">On Zoom </w:t>
            </w:r>
          </w:p>
          <w:p w14:paraId="1003B7CA" w14:textId="77777777" w:rsidR="00B22061" w:rsidRDefault="00B22061" w:rsidP="0020003D">
            <w:pPr>
              <w:jc w:val="center"/>
            </w:pPr>
            <w:r>
              <w:t>Zoom ID: 884 2614 2383 / Passcode: 910615</w:t>
            </w:r>
          </w:p>
          <w:p w14:paraId="5BA4A35D" w14:textId="34444F9F" w:rsidR="00B22061" w:rsidRDefault="00B22061" w:rsidP="00B22061">
            <w:pPr>
              <w:jc w:val="center"/>
            </w:pPr>
            <w:r>
              <w:t>More Information email -</w:t>
            </w:r>
          </w:p>
          <w:p w14:paraId="25912965" w14:textId="77777777" w:rsidR="00B22061" w:rsidRDefault="00B22061" w:rsidP="00B22061">
            <w:pPr>
              <w:jc w:val="center"/>
            </w:pPr>
          </w:p>
          <w:p w14:paraId="77C80E78" w14:textId="30B57BF9" w:rsidR="00B22061" w:rsidRPr="00AF300E" w:rsidRDefault="00C60CA8" w:rsidP="00B22061">
            <w:pPr>
              <w:jc w:val="center"/>
            </w:pPr>
            <w:hyperlink r:id="rId10" w:history="1">
              <w:r w:rsidR="00B22061" w:rsidRPr="00B22061">
                <w:rPr>
                  <w:rStyle w:val="Hyperlink"/>
                  <w:color w:val="FFFFFF" w:themeColor="background1"/>
                </w:rPr>
                <w:t>Modist15dr@gmail.com</w:t>
              </w:r>
            </w:hyperlink>
          </w:p>
        </w:tc>
      </w:tr>
      <w:tr w:rsidR="00AF300E" w14:paraId="4B2A7E30" w14:textId="77777777" w:rsidTr="00105759">
        <w:trPr>
          <w:gridAfter w:val="1"/>
          <w:wAfter w:w="15" w:type="dxa"/>
          <w:trHeight w:val="1890"/>
        </w:trPr>
        <w:tc>
          <w:tcPr>
            <w:tcW w:w="10228" w:type="dxa"/>
          </w:tcPr>
          <w:p w14:paraId="2C942A60" w14:textId="7B0E053F" w:rsidR="00AF300E" w:rsidRPr="00AF300E" w:rsidRDefault="00AF300E" w:rsidP="00105759">
            <w:pPr>
              <w:jc w:val="center"/>
            </w:pPr>
          </w:p>
        </w:tc>
      </w:tr>
      <w:tr w:rsidR="00AF300E" w14:paraId="535B4052" w14:textId="77777777" w:rsidTr="00105759">
        <w:trPr>
          <w:trHeight w:val="1008"/>
        </w:trPr>
        <w:tc>
          <w:tcPr>
            <w:tcW w:w="10230" w:type="dxa"/>
            <w:gridSpan w:val="2"/>
            <w:vAlign w:val="center"/>
          </w:tcPr>
          <w:p w14:paraId="3837E50F" w14:textId="520403A9" w:rsidR="00AF300E" w:rsidRPr="00105759" w:rsidRDefault="00AF300E" w:rsidP="00B22061">
            <w:pPr>
              <w:pStyle w:val="Heading3"/>
              <w:ind w:left="0"/>
              <w:jc w:val="left"/>
            </w:pPr>
          </w:p>
        </w:tc>
      </w:tr>
    </w:tbl>
    <w:p w14:paraId="6EBF7BC1" w14:textId="77777777" w:rsidR="00024B92" w:rsidRPr="004008C9" w:rsidRDefault="00024B92" w:rsidP="00B22061">
      <w:pPr>
        <w:spacing w:before="0"/>
        <w:ind w:left="0"/>
      </w:pPr>
    </w:p>
    <w:sectPr w:rsidR="00024B92" w:rsidRPr="004008C9" w:rsidSect="009E4117">
      <w:headerReference w:type="default" r:id="rId11"/>
      <w:pgSz w:w="12240" w:h="15840"/>
      <w:pgMar w:top="360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539CCA" w14:textId="77777777" w:rsidR="00B22061" w:rsidRDefault="00B22061">
      <w:pPr>
        <w:spacing w:before="0"/>
      </w:pPr>
      <w:r>
        <w:separator/>
      </w:r>
    </w:p>
  </w:endnote>
  <w:endnote w:type="continuationSeparator" w:id="0">
    <w:p w14:paraId="3B3FBD01" w14:textId="77777777" w:rsidR="00B22061" w:rsidRDefault="00B22061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4A4F94" w14:textId="77777777" w:rsidR="00B22061" w:rsidRDefault="00B22061">
      <w:pPr>
        <w:spacing w:before="0"/>
      </w:pPr>
      <w:r>
        <w:separator/>
      </w:r>
    </w:p>
  </w:footnote>
  <w:footnote w:type="continuationSeparator" w:id="0">
    <w:p w14:paraId="01E305DB" w14:textId="77777777" w:rsidR="00B22061" w:rsidRDefault="00B22061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E946FE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2061"/>
    <w:rsid w:val="00024B92"/>
    <w:rsid w:val="0003383B"/>
    <w:rsid w:val="00052C52"/>
    <w:rsid w:val="00105759"/>
    <w:rsid w:val="00134C5B"/>
    <w:rsid w:val="001D6E60"/>
    <w:rsid w:val="0020003D"/>
    <w:rsid w:val="002D3176"/>
    <w:rsid w:val="003B2720"/>
    <w:rsid w:val="003E6DF0"/>
    <w:rsid w:val="004008C9"/>
    <w:rsid w:val="00412883"/>
    <w:rsid w:val="004650EC"/>
    <w:rsid w:val="005325F0"/>
    <w:rsid w:val="00582666"/>
    <w:rsid w:val="005D73BC"/>
    <w:rsid w:val="00673C5F"/>
    <w:rsid w:val="006B609A"/>
    <w:rsid w:val="00715CEC"/>
    <w:rsid w:val="00723AA3"/>
    <w:rsid w:val="007A336B"/>
    <w:rsid w:val="009935EB"/>
    <w:rsid w:val="009E4117"/>
    <w:rsid w:val="00A51113"/>
    <w:rsid w:val="00AF300E"/>
    <w:rsid w:val="00B22061"/>
    <w:rsid w:val="00B94AC1"/>
    <w:rsid w:val="00C60CA8"/>
    <w:rsid w:val="00CA580F"/>
    <w:rsid w:val="00D02AD4"/>
    <w:rsid w:val="00D85786"/>
    <w:rsid w:val="00E162EB"/>
    <w:rsid w:val="00E22D94"/>
    <w:rsid w:val="00E708F2"/>
    <w:rsid w:val="00E96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D2F19D7"/>
  <w15:chartTrackingRefBased/>
  <w15:docId w15:val="{882927FA-9335-42A2-8A75-ADDE46368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rsid w:val="00105759"/>
    <w:pPr>
      <w:spacing w:before="300" w:after="100"/>
      <w:jc w:val="center"/>
      <w:outlineLvl w:val="1"/>
    </w:pPr>
    <w:rPr>
      <w:caps/>
    </w:rPr>
  </w:style>
  <w:style w:type="paragraph" w:styleId="Heading3">
    <w:name w:val="heading 3"/>
    <w:basedOn w:val="Normal"/>
    <w:next w:val="Normal"/>
    <w:unhideWhenUsed/>
    <w:qFormat/>
    <w:rsid w:val="00105759"/>
    <w:pPr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B22061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220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mailto:Modist15dr@gmail.com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isof\AppData\Local\Microsoft\Office\16.0\DTS\en-US%7b17A085BF-5758-4CDB-A05B-8711C621BA6A%7d\%7b458E5FA6-399E-4CD4-8FD9-AF6C77946948%7dtf03978815_win3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CF49EF24C91423BA37B2B0C544B0D9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FC6593-B314-4A9B-916B-5917063967EF}"/>
      </w:docPartPr>
      <w:docPartBody>
        <w:p w:rsidR="00D668E4" w:rsidRDefault="00D668E4">
          <w:pPr>
            <w:pStyle w:val="ACF49EF24C91423BA37B2B0C544B0D9A"/>
          </w:pPr>
          <w:r w:rsidRPr="00105759">
            <w:t>PARTY INVITATION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8E4"/>
    <w:rsid w:val="00D66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CF49EF24C91423BA37B2B0C544B0D9A">
    <w:name w:val="ACF49EF24C91423BA37B2B0C544B0D9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7" ma:contentTypeDescription="Create a new document." ma:contentTypeScope="" ma:versionID="c6f9a84f66a9c8b9a21755b9ffafb945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27df39e3e7036dff54f89ddd5805ce72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3271B0-4F0C-4FE2-9657-EF025C8469A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2.xml><?xml version="1.0" encoding="utf-8"?>
<ds:datastoreItem xmlns:ds="http://schemas.openxmlformats.org/officeDocument/2006/customXml" ds:itemID="{12534CEB-096C-47B5-9969-A961299A0FB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BB6A40-05D4-43D3-A1B5-58DDB6B680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{458E5FA6-399E-4CD4-8FD9-AF6C77946948}tf03978815_win32.dotx</Template>
  <TotalTime>3</TotalTime>
  <Pages>2</Pages>
  <Words>40</Words>
  <Characters>230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Al-Anon Office</dc:creator>
  <cp:lastModifiedBy>Al-Anon Office</cp:lastModifiedBy>
  <cp:revision>2</cp:revision>
  <cp:lastPrinted>2024-02-15T16:13:00Z</cp:lastPrinted>
  <dcterms:created xsi:type="dcterms:W3CDTF">2024-02-15T16:04:00Z</dcterms:created>
  <dcterms:modified xsi:type="dcterms:W3CDTF">2024-02-15T21:20:00Z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ediaServiceImageTags">
    <vt:lpwstr/>
  </property>
</Properties>
</file>