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:rsidR="00AF300E" w:rsidRDefault="000410FC" w:rsidP="005E12C7">
            <w:pPr>
              <w:pStyle w:val="Title"/>
            </w:pPr>
            <w:r>
              <w:t>sUNDAY ALATEEN</w:t>
            </w:r>
          </w:p>
          <w:p w:rsidR="000410FC" w:rsidRDefault="000410FC" w:rsidP="000410FC">
            <w:pPr>
              <w:jc w:val="center"/>
            </w:pPr>
            <w:r>
              <w:t>TRUE PATH TO FREEDOM ALATEEN</w:t>
            </w:r>
          </w:p>
          <w:p w:rsidR="000410FC" w:rsidRDefault="000410FC" w:rsidP="000410FC">
            <w:pPr>
              <w:jc w:val="center"/>
            </w:pPr>
            <w:r>
              <w:t>AGE GROUP 10 &amp; ABOVE</w:t>
            </w:r>
          </w:p>
          <w:p w:rsidR="000410FC" w:rsidRPr="000410FC" w:rsidRDefault="000410FC" w:rsidP="000410FC">
            <w:pPr>
              <w:jc w:val="center"/>
            </w:pPr>
          </w:p>
        </w:tc>
      </w:tr>
      <w:tr w:rsidR="00EE51F6" w:rsidRPr="000F3631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:rsidR="00EE51F6" w:rsidRPr="000F3631" w:rsidRDefault="000410FC" w:rsidP="000F3631">
            <w:pPr>
              <w:pStyle w:val="Subtitle"/>
            </w:pPr>
            <w:r>
              <w:t xml:space="preserve"> STARTING AUGUST 7</w:t>
            </w:r>
            <w:r w:rsidRPr="000410FC">
              <w:rPr>
                <w:vertAlign w:val="superscript"/>
              </w:rPr>
              <w:t>TH</w:t>
            </w:r>
            <w:r>
              <w:t xml:space="preserve"> 6:30 PM</w:t>
            </w:r>
          </w:p>
        </w:tc>
      </w:tr>
      <w:tr w:rsidR="004B3C21" w:rsidRPr="004B3C21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:rsidR="000F3631" w:rsidRDefault="000410FC" w:rsidP="000F3631">
            <w:pPr>
              <w:pStyle w:val="Date"/>
            </w:pPr>
            <w:r>
              <w:t>cHAPEL OF THE cROSS LUTHERN CHURCH</w:t>
            </w:r>
          </w:p>
          <w:p w:rsidR="000410FC" w:rsidRPr="000410FC" w:rsidRDefault="000410FC" w:rsidP="000410FC"/>
          <w:p w:rsidR="00EE51F6" w:rsidRDefault="000410FC" w:rsidP="000F3631">
            <w:pPr>
              <w:pStyle w:val="Address"/>
            </w:pPr>
            <w:r>
              <w:t>907 JUNGERMAN RD.</w:t>
            </w:r>
          </w:p>
          <w:p w:rsidR="000410FC" w:rsidRDefault="000410FC" w:rsidP="000F3631">
            <w:pPr>
              <w:pStyle w:val="Address"/>
            </w:pPr>
            <w:r>
              <w:t>ST. PETERS, MO 63376</w:t>
            </w:r>
          </w:p>
          <w:p w:rsidR="00CB7832" w:rsidRPr="000F3631" w:rsidRDefault="00CB7832" w:rsidP="000F3631">
            <w:pPr>
              <w:pStyle w:val="Address"/>
            </w:pPr>
            <w:r>
              <w:t>Ent</w:t>
            </w:r>
            <w:r w:rsidR="00750380">
              <w:t>er in the rear</w:t>
            </w:r>
            <w:bookmarkStart w:id="0" w:name="_GoBack"/>
            <w:bookmarkEnd w:id="0"/>
          </w:p>
        </w:tc>
      </w:tr>
      <w:tr w:rsidR="004B3C21" w:rsidRPr="004B3C21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:rsidR="00EE51F6" w:rsidRDefault="00CB7832" w:rsidP="000F3631">
            <w:pPr>
              <w:pStyle w:val="RSVP"/>
            </w:pPr>
            <w:r>
              <w:t>F</w:t>
            </w:r>
            <w:r w:rsidR="000410FC">
              <w:t xml:space="preserve">OR MORE INFORMATON PLEASE CONTACT </w:t>
            </w:r>
          </w:p>
          <w:p w:rsidR="000410FC" w:rsidRPr="000F3631" w:rsidRDefault="000410FC" w:rsidP="000F3631">
            <w:pPr>
              <w:pStyle w:val="RSVP"/>
            </w:pPr>
            <w:r>
              <w:t xml:space="preserve">AMY N. </w:t>
            </w:r>
            <w:r w:rsidR="00AD69DA">
              <w:t xml:space="preserve">AT </w:t>
            </w:r>
            <w:r w:rsidR="00AD69DA" w:rsidRPr="00CB7832">
              <w:rPr>
                <w:sz w:val="28"/>
                <w:szCs w:val="28"/>
              </w:rPr>
              <w:t>BEGINWITHME2008@GMAIL.COM</w:t>
            </w:r>
          </w:p>
        </w:tc>
      </w:tr>
    </w:tbl>
    <w:p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10"/>
      <w:headerReference w:type="first" r:id="rId11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344" w:rsidRDefault="00134344">
      <w:pPr>
        <w:spacing w:before="0"/>
      </w:pPr>
      <w:r>
        <w:separator/>
      </w:r>
    </w:p>
  </w:endnote>
  <w:endnote w:type="continuationSeparator" w:id="0">
    <w:p w:rsidR="00134344" w:rsidRDefault="0013434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344" w:rsidRDefault="00134344">
      <w:pPr>
        <w:spacing w:before="0"/>
      </w:pPr>
      <w:r>
        <w:separator/>
      </w:r>
    </w:p>
  </w:footnote>
  <w:footnote w:type="continuationSeparator" w:id="0">
    <w:p w:rsidR="00134344" w:rsidRDefault="0013434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99E7B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26EF63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0FC"/>
    <w:rsid w:val="00004378"/>
    <w:rsid w:val="00007C05"/>
    <w:rsid w:val="000221BB"/>
    <w:rsid w:val="00024B92"/>
    <w:rsid w:val="0003383B"/>
    <w:rsid w:val="000410FC"/>
    <w:rsid w:val="00041E06"/>
    <w:rsid w:val="000C7A19"/>
    <w:rsid w:val="000F3631"/>
    <w:rsid w:val="001241FF"/>
    <w:rsid w:val="0012710E"/>
    <w:rsid w:val="00134344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3F3D44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50380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D69DA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B7832"/>
    <w:rsid w:val="00CC0C51"/>
    <w:rsid w:val="00D15ADF"/>
    <w:rsid w:val="00D70453"/>
    <w:rsid w:val="00D7369A"/>
    <w:rsid w:val="00D85786"/>
    <w:rsid w:val="00DC197E"/>
    <w:rsid w:val="00E74699"/>
    <w:rsid w:val="00E773B1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9798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-Anon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5D9D35-E301-49F0-949E-14CACD941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2022-07-28T14:41:00Z</dcterms:created>
  <dcterms:modified xsi:type="dcterms:W3CDTF">2022-07-28T15:25:00Z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